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3FAA" w14:textId="778F21AA" w:rsidR="00F42F66" w:rsidRDefault="0045116F" w:rsidP="0045116F">
      <w:pPr>
        <w:ind w:left="8640"/>
      </w:pPr>
      <w:r>
        <w:t xml:space="preserve">    </w:t>
      </w: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e für gesamtes Flyerlayout"/>
      </w:tblPr>
      <w:tblGrid>
        <w:gridCol w:w="7200"/>
        <w:gridCol w:w="30"/>
        <w:gridCol w:w="3570"/>
      </w:tblGrid>
      <w:tr w:rsidR="004E3790" w14:paraId="0E7A470E" w14:textId="77777777" w:rsidTr="00234575">
        <w:trPr>
          <w:trHeight w:hRule="exact" w:val="14400"/>
          <w:jc w:val="center"/>
        </w:trPr>
        <w:tc>
          <w:tcPr>
            <w:tcW w:w="7200" w:type="dxa"/>
          </w:tcPr>
          <w:p w14:paraId="24757997" w14:textId="77777777" w:rsidR="00D10069" w:rsidRDefault="00F42F66" w:rsidP="00F42F6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Neue-Bold" w:hAnsi="HelveticaNeue-Bold" w:cs="HelveticaNeue-Bold"/>
                <w:b/>
                <w:bCs/>
                <w:color w:val="E6A024" w:themeColor="accent1"/>
                <w:sz w:val="40"/>
                <w:szCs w:val="40"/>
              </w:rPr>
            </w:pPr>
            <w:r w:rsidRPr="00D10069">
              <w:rPr>
                <w:rFonts w:ascii="HelveticaNeue-Bold" w:hAnsi="HelveticaNeue-Bold" w:cs="HelveticaNeue-Bold"/>
                <w:b/>
                <w:bCs/>
                <w:color w:val="E6A024" w:themeColor="accent1"/>
                <w:sz w:val="40"/>
                <w:szCs w:val="40"/>
              </w:rPr>
              <w:t xml:space="preserve">Yin Yoga </w:t>
            </w:r>
          </w:p>
          <w:p w14:paraId="520FEC4B" w14:textId="6B3D29B2" w:rsidR="00F42F66" w:rsidRPr="00D10069" w:rsidRDefault="00F42F66" w:rsidP="00F42F6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Neue-Bold" w:hAnsi="HelveticaNeue-Bold" w:cs="HelveticaNeue-Bold"/>
                <w:b/>
                <w:bCs/>
                <w:color w:val="E6A024" w:themeColor="accent1"/>
                <w:sz w:val="36"/>
                <w:szCs w:val="36"/>
              </w:rPr>
            </w:pPr>
            <w:r w:rsidRPr="00D10069">
              <w:rPr>
                <w:rFonts w:ascii="HelveticaNeue-Bold" w:hAnsi="HelveticaNeue-Bold" w:cs="HelveticaNeue-Bold"/>
                <w:b/>
                <w:bCs/>
                <w:color w:val="E6A024" w:themeColor="accent1"/>
                <w:sz w:val="36"/>
                <w:szCs w:val="36"/>
              </w:rPr>
              <w:t>für mehr Beweglichkeit, Gleichgewicht und Entspannung im Leben</w:t>
            </w:r>
          </w:p>
          <w:p w14:paraId="7C05D017" w14:textId="3FD45185" w:rsidR="004223F1" w:rsidRDefault="004223F1"/>
          <w:tbl>
            <w:tblPr>
              <w:tblW w:w="726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für Textkörperinhalt von Tabelle"/>
            </w:tblPr>
            <w:tblGrid>
              <w:gridCol w:w="7260"/>
            </w:tblGrid>
            <w:tr w:rsidR="004E3790" w14:paraId="1BBEECF8" w14:textId="77777777" w:rsidTr="006F62B4">
              <w:trPr>
                <w:cantSplit/>
                <w:trHeight w:hRule="exact" w:val="4139"/>
              </w:trPr>
              <w:tc>
                <w:tcPr>
                  <w:tcW w:w="7260" w:type="dxa"/>
                </w:tcPr>
                <w:p w14:paraId="060CF945" w14:textId="292646F4" w:rsidR="00CA15A4" w:rsidRPr="001520DE" w:rsidRDefault="00CA15A4" w:rsidP="00CA15A4">
                  <w:pP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1520DE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  <w:t xml:space="preserve"> K</w:t>
                  </w:r>
                  <w:r w:rsidR="000D6909">
                    <w:rPr>
                      <w:noProof/>
                    </w:rPr>
                    <w:drawing>
                      <wp:inline distT="0" distB="0" distL="0" distR="0" wp14:anchorId="3C7CBE68" wp14:editId="18A1655D">
                        <wp:extent cx="2174240" cy="2628265"/>
                        <wp:effectExtent l="0" t="0" r="0" b="635"/>
                        <wp:docPr id="1698801886" name="Grafi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8801886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4240" cy="2628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1520DE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  <w:t>ursleitung</w:t>
                  </w:r>
                  <w:proofErr w:type="spellEnd"/>
                  <w:r w:rsidRPr="001520DE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  <w:t xml:space="preserve">: </w:t>
                  </w:r>
                </w:p>
                <w:p w14:paraId="3AC389BC" w14:textId="67E4DE87" w:rsidR="00CA15A4" w:rsidRPr="001520DE" w:rsidRDefault="00CA15A4" w:rsidP="00CA15A4">
                  <w:pP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1520DE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  <w:t xml:space="preserve">Sylvia Kirstein, </w:t>
                  </w:r>
                </w:p>
                <w:p w14:paraId="7A87B794" w14:textId="1E39D512" w:rsidR="00CA15A4" w:rsidRPr="001520DE" w:rsidRDefault="00CA15A4" w:rsidP="00CA15A4">
                  <w:pP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1520DE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2"/>
                      <w:szCs w:val="22"/>
                    </w:rPr>
                    <w:t>Physiotherapeutin &amp;</w:t>
                  </w:r>
                </w:p>
                <w:p w14:paraId="439A9124" w14:textId="480148D8" w:rsidR="004E3790" w:rsidRDefault="00CA15A4" w:rsidP="00CA15A4">
                  <w:pPr>
                    <w:jc w:val="center"/>
                  </w:pPr>
                  <w:proofErr w:type="spellStart"/>
                  <w:r w:rsidRPr="001520DE">
                    <w:rPr>
                      <w:rFonts w:asciiTheme="majorHAnsi" w:hAnsiTheme="majorHAnsi" w:cs="Nirmala UI"/>
                      <w:color w:val="FFFFFF" w:themeColor="background1"/>
                      <w:sz w:val="22"/>
                      <w:szCs w:val="22"/>
                    </w:rPr>
                    <w:t>fizierte</w:t>
                  </w:r>
                  <w:proofErr w:type="spellEnd"/>
                  <w:r w:rsidRPr="001520DE">
                    <w:rPr>
                      <w:rFonts w:asciiTheme="majorHAnsi" w:hAnsiTheme="majorHAnsi" w:cs="Nirmala UI"/>
                      <w:color w:val="FFFFFF" w:themeColor="background1"/>
                      <w:sz w:val="22"/>
                      <w:szCs w:val="22"/>
                    </w:rPr>
                    <w:t xml:space="preserve"> Yoga Lehrerin</w:t>
                  </w:r>
                </w:p>
              </w:tc>
            </w:tr>
            <w:tr w:rsidR="004E3790" w14:paraId="7B466EFE" w14:textId="77777777" w:rsidTr="00A520E0">
              <w:trPr>
                <w:trHeight w:hRule="exact" w:val="9643"/>
              </w:trPr>
              <w:tc>
                <w:tcPr>
                  <w:tcW w:w="7260" w:type="dxa"/>
                </w:tcPr>
                <w:p w14:paraId="495F420A" w14:textId="77777777" w:rsidR="00F42F66" w:rsidRPr="00E73E7E" w:rsidRDefault="00F42F66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" w:hAnsi="HelveticaNeue" w:cs="HelveticaNeue"/>
                      <w:b/>
                      <w:bCs/>
                    </w:rPr>
                  </w:pPr>
                </w:p>
                <w:p w14:paraId="46F2FC63" w14:textId="5E184DC0" w:rsidR="00E62981" w:rsidRPr="00E73E7E" w:rsidRDefault="005134B8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Kursstart:</w:t>
                  </w:r>
                  <w:r w:rsidR="00CE6FF4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 xml:space="preserve"> </w:t>
                  </w:r>
                  <w:r w:rsidR="0066386D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 xml:space="preserve">02. September 2026 um 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 xml:space="preserve"> </w:t>
                  </w:r>
                  <w:r w:rsidR="00220ACD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1</w:t>
                  </w:r>
                  <w:r w:rsidR="007A38DF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8</w:t>
                  </w:r>
                  <w:r w:rsidR="00220ACD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:</w:t>
                  </w:r>
                  <w:r w:rsidR="007A38DF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3</w:t>
                  </w:r>
                  <w:r w:rsidR="00220ACD" w:rsidRPr="00E73E7E">
                    <w:rPr>
                      <w:rFonts w:ascii="Nirmala UI" w:hAnsi="Nirmala UI" w:cs="Nirmala UI"/>
                      <w:b/>
                      <w:bCs/>
                      <w:color w:val="C00000"/>
                      <w:sz w:val="40"/>
                      <w:szCs w:val="40"/>
                    </w:rPr>
                    <w:t>0 Uhr</w:t>
                  </w:r>
                </w:p>
                <w:p w14:paraId="269281A5" w14:textId="39124C41" w:rsidR="00466EF4" w:rsidRPr="00E73E7E" w:rsidRDefault="001520DE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  <w:t>Mindesteilnehmerzahl 5</w:t>
                  </w:r>
                </w:p>
                <w:p w14:paraId="523F5A6C" w14:textId="77777777" w:rsidR="00E73E7E" w:rsidRPr="00E73E7E" w:rsidRDefault="00E73E7E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i/>
                      <w:iCs/>
                      <w:color w:val="C00000"/>
                      <w:sz w:val="28"/>
                      <w:szCs w:val="28"/>
                    </w:rPr>
                  </w:pPr>
                </w:p>
                <w:p w14:paraId="112293CB" w14:textId="34BA456B" w:rsidR="004023D9" w:rsidRPr="00E73E7E" w:rsidRDefault="00FF7E8F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Yin-Yoga ist eine besonders sanfte Yoga-Art</w:t>
                  </w:r>
                  <w:r w:rsidR="0098587C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. Sie hat ihre 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Wurzeln </w:t>
                  </w:r>
                </w:p>
                <w:p w14:paraId="1E21AB72" w14:textId="2EE3A659" w:rsidR="0098587C" w:rsidRPr="00E73E7E" w:rsidRDefault="00FF7E8F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in der traditionell</w:t>
                  </w:r>
                  <w:r w:rsidR="0098587C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en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chinesischen Medizin (TCM). 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Mittels 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Yin Yoga sollen die TCM-Energieleitbahnen (Meridiane), die unseren gesamten Körper durchziehen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,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stimuliert werden</w:t>
                  </w:r>
                  <w:r w:rsidR="0098587C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.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Organe, Muskeln, Bindegewebe, Knochen (Faszien) </w:t>
                  </w:r>
                  <w:r w:rsidR="0098587C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werden so 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verbunden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, gedehnt</w:t>
                  </w: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und mit ausreichend Lebensenergie versorgt. Zudem 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werden durch diese Stimulation auch Verspannungen und Verklebungen in den Faszien gelöst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. Dadurch wird 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die Beweglichkeit erhöh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t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, Schmerzen 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ge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linder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t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und</w:t>
                  </w:r>
                  <w:r w:rsidR="004023D9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mehr</w:t>
                  </w:r>
                  <w:r w:rsidR="00DA0CCB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 Gleichgewicht und Entspannung </w:t>
                  </w:r>
                </w:p>
                <w:p w14:paraId="29CA3205" w14:textId="40978424" w:rsidR="00FF7E8F" w:rsidRPr="00E73E7E" w:rsidRDefault="00DA0CCB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auf körperlicher, geistiger und seelischer Ebene </w:t>
                  </w:r>
                  <w:r w:rsidR="0098587C"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erreicht.</w:t>
                  </w:r>
                </w:p>
                <w:p w14:paraId="4D86D129" w14:textId="77777777" w:rsidR="00DA0CCB" w:rsidRPr="00E73E7E" w:rsidRDefault="00DA0CCB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</w:p>
                <w:p w14:paraId="54CC4B54" w14:textId="17C0BB8B" w:rsidR="00DA0CCB" w:rsidRPr="00E73E7E" w:rsidRDefault="00DA0CCB" w:rsidP="00DA0CC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>Die meisten Übungen im Yin Yoga, werden im Sitzen oder Liegen mit Hilfsmitteln ausgeführt und mehrere Minuten ohne Muskelspannung gehalten.</w:t>
                  </w:r>
                </w:p>
                <w:p w14:paraId="1B893E69" w14:textId="77777777" w:rsidR="000332B1" w:rsidRPr="00E73E7E" w:rsidRDefault="000332B1" w:rsidP="00DA0CC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</w:p>
                <w:p w14:paraId="63B44A2E" w14:textId="23EB78E2" w:rsidR="00DA0CCB" w:rsidRPr="00E73E7E" w:rsidRDefault="00DA0CCB" w:rsidP="00DA0CC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color w:val="E6A024" w:themeColor="accent1"/>
                      <w:sz w:val="24"/>
                      <w:szCs w:val="24"/>
                    </w:rPr>
                    <w:t xml:space="preserve">Für diesen Kurs braucht man keine Yogavorkenntnisse. </w:t>
                  </w:r>
                </w:p>
                <w:p w14:paraId="42A2544D" w14:textId="77777777" w:rsidR="000332B1" w:rsidRDefault="000332B1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color w:val="A2C22B" w:themeColor="accent5"/>
                      <w:sz w:val="24"/>
                      <w:szCs w:val="24"/>
                    </w:rPr>
                  </w:pPr>
                </w:p>
                <w:p w14:paraId="3A32B97F" w14:textId="01DA6602" w:rsidR="00466EF4" w:rsidRPr="00E73E7E" w:rsidRDefault="000332B1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</w:pPr>
                  <w:r w:rsidRPr="00E73E7E">
                    <w:rPr>
                      <w:rFonts w:ascii="Nirmala UI" w:hAnsi="Nirmala UI" w:cs="Nirmala UI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  <w:t>Bitte bequeme Kleidung, eine Decke, Yogamatte und großes Handtuch für die Matte mitbringen!</w:t>
                  </w:r>
                </w:p>
                <w:p w14:paraId="5BE02EA3" w14:textId="77777777" w:rsidR="00466EF4" w:rsidRDefault="00466EF4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color w:val="A2C22B" w:themeColor="accent5"/>
                      <w:sz w:val="24"/>
                      <w:szCs w:val="24"/>
                    </w:rPr>
                  </w:pPr>
                </w:p>
                <w:p w14:paraId="7B7641B5" w14:textId="07127C93" w:rsidR="00466EF4" w:rsidRDefault="00466EF4" w:rsidP="00E6298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irmala UI" w:hAnsi="Nirmala UI" w:cs="Nirmala UI"/>
                      <w:color w:val="A2C22B" w:themeColor="accent5"/>
                      <w:sz w:val="24"/>
                      <w:szCs w:val="24"/>
                    </w:rPr>
                  </w:pPr>
                </w:p>
                <w:p w14:paraId="2A96EE73" w14:textId="0FDCA06E" w:rsidR="006F62B4" w:rsidRPr="005134B8" w:rsidRDefault="006F62B4" w:rsidP="00E62981">
                  <w:pPr>
                    <w:rPr>
                      <w:color w:val="3A792B" w:themeColor="accent6" w:themeShade="BF"/>
                      <w:sz w:val="22"/>
                      <w:szCs w:val="22"/>
                    </w:rPr>
                  </w:pPr>
                </w:p>
              </w:tc>
            </w:tr>
            <w:tr w:rsidR="004E3790" w14:paraId="691BCFB1" w14:textId="77777777" w:rsidTr="00757C98">
              <w:trPr>
                <w:trHeight w:hRule="exact" w:val="1450"/>
              </w:trPr>
              <w:tc>
                <w:tcPr>
                  <w:tcW w:w="7260" w:type="dxa"/>
                  <w:vAlign w:val="bottom"/>
                </w:tcPr>
                <w:p w14:paraId="581CEF79" w14:textId="77777777" w:rsidR="004E3790" w:rsidRDefault="004E3790"/>
              </w:tc>
            </w:tr>
          </w:tbl>
          <w:p w14:paraId="6AFBB83A" w14:textId="77777777" w:rsidR="004E3790" w:rsidRDefault="004E3790"/>
        </w:tc>
        <w:tc>
          <w:tcPr>
            <w:tcW w:w="30" w:type="dxa"/>
          </w:tcPr>
          <w:p w14:paraId="55D77DBC" w14:textId="77777777" w:rsidR="004E3790" w:rsidRDefault="004E3790"/>
        </w:tc>
        <w:tc>
          <w:tcPr>
            <w:tcW w:w="3570" w:type="dxa"/>
          </w:tcPr>
          <w:tbl>
            <w:tblPr>
              <w:tblW w:w="3998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ür Seitenleiste des Flyers"/>
            </w:tblPr>
            <w:tblGrid>
              <w:gridCol w:w="3998"/>
            </w:tblGrid>
            <w:tr w:rsidR="004E3790" w14:paraId="67FEFF14" w14:textId="77777777" w:rsidTr="00D77FD1">
              <w:trPr>
                <w:trHeight w:hRule="exact" w:val="6974"/>
              </w:trPr>
              <w:tc>
                <w:tcPr>
                  <w:tcW w:w="3998" w:type="dxa"/>
                  <w:shd w:val="clear" w:color="auto" w:fill="C00000"/>
                  <w:vAlign w:val="center"/>
                </w:tcPr>
                <w:p w14:paraId="2192587E" w14:textId="77777777" w:rsidR="00B346E2" w:rsidRDefault="00B346E2" w:rsidP="00220ACD">
                  <w:pPr>
                    <w:pStyle w:val="berschrift2"/>
                    <w:rPr>
                      <w:sz w:val="28"/>
                      <w:szCs w:val="28"/>
                    </w:rPr>
                  </w:pPr>
                </w:p>
                <w:p w14:paraId="4F492F8B" w14:textId="65379D17" w:rsidR="00234575" w:rsidRDefault="00234575" w:rsidP="00220ACD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gomedis Physio akademie</w:t>
                  </w:r>
                </w:p>
                <w:p w14:paraId="45B1C4A2" w14:textId="77777777" w:rsidR="00234575" w:rsidRDefault="00234575" w:rsidP="00220ACD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Ottostr. 91</w:t>
                  </w:r>
                </w:p>
                <w:p w14:paraId="4FD14C39" w14:textId="77777777" w:rsidR="004E3790" w:rsidRDefault="00234575" w:rsidP="00220ACD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53332 Bornheim</w:t>
                  </w:r>
                </w:p>
                <w:p w14:paraId="2B660A97" w14:textId="77777777" w:rsidR="005A2E58" w:rsidRPr="005A2E58" w:rsidRDefault="005A2E58" w:rsidP="00D21AF2">
                  <w:pPr>
                    <w:pStyle w:val="Zeile"/>
                    <w:jc w:val="left"/>
                  </w:pPr>
                </w:p>
                <w:p w14:paraId="04B0FB35" w14:textId="77777777" w:rsidR="004E3790" w:rsidRDefault="00E577FE" w:rsidP="00CA15A4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  <w:r w:rsidR="00234575">
                    <w:rPr>
                      <w:sz w:val="28"/>
                      <w:szCs w:val="28"/>
                    </w:rPr>
                    <w:t xml:space="preserve"> </w:t>
                  </w:r>
                  <w:r w:rsidR="001B1070">
                    <w:rPr>
                      <w:sz w:val="28"/>
                      <w:szCs w:val="28"/>
                    </w:rPr>
                    <w:t>Veranstaltungen</w:t>
                  </w:r>
                </w:p>
                <w:p w14:paraId="14A1C426" w14:textId="77777777" w:rsidR="00796A7B" w:rsidRDefault="00796A7B" w:rsidP="00CA15A4">
                  <w:pPr>
                    <w:pStyle w:val="berschrift2"/>
                    <w:rPr>
                      <w:rFonts w:asciiTheme="minorHAnsi" w:eastAsiaTheme="minorEastAsia" w:hAnsiTheme="minorHAnsi" w:cstheme="minorBidi"/>
                      <w:caps w:val="0"/>
                      <w:color w:val="3C2415" w:themeColor="text2"/>
                      <w:sz w:val="2"/>
                      <w:szCs w:val="2"/>
                    </w:rPr>
                  </w:pPr>
                </w:p>
                <w:p w14:paraId="1CEE9982" w14:textId="77777777" w:rsidR="00796A7B" w:rsidRDefault="00796A7B" w:rsidP="00CA15A4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Mitt</w:t>
                  </w:r>
                  <w:r w:rsidR="00D23A04">
                    <w:rPr>
                      <w:sz w:val="28"/>
                      <w:szCs w:val="28"/>
                    </w:rPr>
                    <w:t>W</w:t>
                  </w:r>
                  <w:r>
                    <w:rPr>
                      <w:sz w:val="28"/>
                      <w:szCs w:val="28"/>
                    </w:rPr>
                    <w:t>och</w:t>
                  </w:r>
                </w:p>
                <w:p w14:paraId="0883D072" w14:textId="06E1B16A" w:rsidR="00796A7B" w:rsidRDefault="00FD6177" w:rsidP="00CA15A4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18:30 – 19:30</w:t>
                  </w:r>
                  <w:r w:rsidR="005134B8">
                    <w:rPr>
                      <w:sz w:val="28"/>
                      <w:szCs w:val="28"/>
                    </w:rPr>
                    <w:t xml:space="preserve"> </w:t>
                  </w:r>
                  <w:r w:rsidR="00796A7B">
                    <w:rPr>
                      <w:sz w:val="28"/>
                      <w:szCs w:val="28"/>
                    </w:rPr>
                    <w:t>Uhr</w:t>
                  </w:r>
                </w:p>
                <w:p w14:paraId="43E04C14" w14:textId="77777777" w:rsidR="00796A7B" w:rsidRPr="00796A7B" w:rsidRDefault="00796A7B" w:rsidP="00796A7B">
                  <w:pPr>
                    <w:pStyle w:val="Zeile"/>
                  </w:pPr>
                </w:p>
                <w:p w14:paraId="0ED36A9E" w14:textId="77777777" w:rsidR="004E3790" w:rsidRDefault="001B1070" w:rsidP="00CA15A4">
                  <w:pPr>
                    <w:pStyle w:val="berschrift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</w:t>
                  </w:r>
                  <w:r w:rsidRPr="00B346E2">
                    <w:rPr>
                      <w:sz w:val="28"/>
                      <w:szCs w:val="28"/>
                    </w:rPr>
                    <w:t>oste</w:t>
                  </w:r>
                  <w:r>
                    <w:rPr>
                      <w:sz w:val="28"/>
                      <w:szCs w:val="28"/>
                    </w:rPr>
                    <w:t>n € 120,00</w:t>
                  </w:r>
                </w:p>
                <w:p w14:paraId="4F50C0BD" w14:textId="77777777" w:rsidR="004E3790" w:rsidRPr="00757C98" w:rsidRDefault="004E3790" w:rsidP="00D77FD1">
                  <w:pPr>
                    <w:pStyle w:val="Zeile"/>
                    <w:shd w:val="clear" w:color="auto" w:fill="C00000"/>
                    <w:jc w:val="left"/>
                    <w:rPr>
                      <w:sz w:val="24"/>
                      <w:szCs w:val="24"/>
                    </w:rPr>
                  </w:pPr>
                </w:p>
              </w:tc>
            </w:tr>
            <w:tr w:rsidR="004E3790" w14:paraId="794D5241" w14:textId="77777777" w:rsidTr="00D21AF2">
              <w:trPr>
                <w:trHeight w:hRule="exact" w:val="75"/>
              </w:trPr>
              <w:tc>
                <w:tcPr>
                  <w:tcW w:w="3998" w:type="dxa"/>
                </w:tcPr>
                <w:p w14:paraId="3C8C9C19" w14:textId="77777777" w:rsidR="004E3790" w:rsidRDefault="004E3790"/>
              </w:tc>
            </w:tr>
            <w:tr w:rsidR="004E3790" w14:paraId="546B86B5" w14:textId="77777777" w:rsidTr="00D21AF2">
              <w:trPr>
                <w:trHeight w:hRule="exact" w:val="10279"/>
              </w:trPr>
              <w:tc>
                <w:tcPr>
                  <w:tcW w:w="3998" w:type="dxa"/>
                  <w:shd w:val="clear" w:color="auto" w:fill="E6A024" w:themeFill="accent1"/>
                  <w:vAlign w:val="center"/>
                </w:tcPr>
                <w:p w14:paraId="26598C63" w14:textId="77777777" w:rsidR="004E3790" w:rsidRDefault="00BA071E" w:rsidP="00D21AF2">
                  <w:pPr>
                    <w:pStyle w:val="Datum"/>
                    <w:jc w:val="left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91440" distB="91440" distL="137160" distR="137160" simplePos="0" relativeHeight="251659264" behindDoc="0" locked="0" layoutInCell="0" allowOverlap="1" wp14:anchorId="646E04DC" wp14:editId="4EA25081">
                            <wp:simplePos x="0" y="0"/>
                            <wp:positionH relativeFrom="margin">
                              <wp:posOffset>56515</wp:posOffset>
                            </wp:positionH>
                            <wp:positionV relativeFrom="margin">
                              <wp:posOffset>788035</wp:posOffset>
                            </wp:positionV>
                            <wp:extent cx="1828165" cy="3009900"/>
                            <wp:effectExtent l="0" t="0" r="635" b="0"/>
                            <wp:wrapSquare wrapText="bothSides"/>
                            <wp:docPr id="306" name="AutoForm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28165" cy="3009900"/>
                                    </a:xfrm>
                                    <a:prstGeom prst="roundRect">
                                      <a:avLst>
                                        <a:gd name="adj" fmla="val 13032"/>
                                      </a:avLst>
                                    </a:prstGeom>
                                    <a:solidFill>
                                      <a:schemeClr val="accent1"/>
                                    </a:solidFill>
                                  </wps:spPr>
                                  <wps:txbx>
                                    <w:txbxContent>
                                      <w:p w14:paraId="497C9907" w14:textId="77777777" w:rsidR="00D21AF2" w:rsidRPr="00D10069" w:rsidRDefault="00D21AF2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 xml:space="preserve">Kursleitung: </w:t>
                                        </w:r>
                                      </w:p>
                                      <w:p w14:paraId="4C0775C2" w14:textId="52FADCD1" w:rsidR="00D21AF2" w:rsidRPr="00D10069" w:rsidRDefault="00FD6177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Julia Otto</w:t>
                                        </w:r>
                                      </w:p>
                                      <w:p w14:paraId="09E05606" w14:textId="0F750898" w:rsidR="00B30E15" w:rsidRPr="00D10069" w:rsidRDefault="00DA0CCB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b/>
                                            <w:bCs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b/>
                                            <w:bCs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-------------------</w:t>
                                        </w:r>
                                      </w:p>
                                      <w:p w14:paraId="5FD5E161" w14:textId="77777777" w:rsidR="00FD6177" w:rsidRPr="00D10069" w:rsidRDefault="00FD6177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 xml:space="preserve">Apothekerin, </w:t>
                                        </w:r>
                                      </w:p>
                                      <w:p w14:paraId="553D6BF7" w14:textId="21FC1C49" w:rsidR="00CE6FF4" w:rsidRPr="00D10069" w:rsidRDefault="00FD6177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Yogalehrerin</w:t>
                                        </w:r>
                                        <w:r w:rsidR="00CE6FF4"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 xml:space="preserve"> &amp;</w:t>
                                        </w:r>
                                      </w:p>
                                      <w:p w14:paraId="3063D06D" w14:textId="59347F46" w:rsidR="001B1070" w:rsidRPr="00D10069" w:rsidRDefault="00D21AF2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hAnsiTheme="majorHAnsi" w:cs="Nirmala U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hAnsiTheme="majorHAnsi" w:cs="Nirmala U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zertifizierte Yoga</w:t>
                                        </w:r>
                                        <w:r w:rsidR="00FD6177" w:rsidRPr="00D10069">
                                          <w:rPr>
                                            <w:rFonts w:asciiTheme="majorHAnsi" w:hAnsiTheme="majorHAnsi" w:cs="Nirmala U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therapeutin</w:t>
                                        </w:r>
                                      </w:p>
                                      <w:p w14:paraId="5D78F93B" w14:textId="77777777" w:rsidR="00DA0CCB" w:rsidRPr="00D10069" w:rsidRDefault="00DA0CCB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b/>
                                            <w:bCs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D10069">
                                          <w:rPr>
                                            <w:rFonts w:asciiTheme="majorHAnsi" w:eastAsiaTheme="majorEastAsia" w:hAnsiTheme="majorHAnsi" w:cstheme="majorBidi"/>
                                            <w:b/>
                                            <w:bCs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  <w:t>-------------------</w:t>
                                        </w:r>
                                      </w:p>
                                      <w:p w14:paraId="095515BA" w14:textId="3F593CA9" w:rsidR="00FD6177" w:rsidRPr="00D10069" w:rsidRDefault="00FD6177" w:rsidP="00D81BE5">
                                        <w:pPr>
                                          <w:shd w:val="clear" w:color="auto" w:fill="E6A024" w:themeFill="accent1"/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i/>
                                            <w:iCs/>
                                            <w:color w:val="FFFFFF" w:themeColor="background1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46E04DC" id="AutoForm 2" o:spid="_x0000_s1026" style="position:absolute;margin-left:4.45pt;margin-top:62.05pt;width:143.95pt;height:237pt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" o:allowincell="f" fillcolor="#e6a024 [3204]" stroked="f">
                            <v:textbox>
                              <w:txbxContent>
                                <w:p w14:paraId="497C9907" w14:textId="77777777" w:rsidR="00D21AF2" w:rsidRPr="00D10069" w:rsidRDefault="00D21AF2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Kursleitung: </w:t>
                                  </w:r>
                                </w:p>
                                <w:p w14:paraId="4C0775C2" w14:textId="52FADCD1" w:rsidR="00D21AF2" w:rsidRPr="00D10069" w:rsidRDefault="00FD6177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Julia Otto</w:t>
                                  </w:r>
                                </w:p>
                                <w:p w14:paraId="09E05606" w14:textId="0F750898" w:rsidR="00B30E15" w:rsidRPr="00D10069" w:rsidRDefault="00DA0CCB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-------------------</w:t>
                                  </w:r>
                                </w:p>
                                <w:p w14:paraId="5FD5E161" w14:textId="77777777" w:rsidR="00FD6177" w:rsidRPr="00D10069" w:rsidRDefault="00FD6177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Apothekerin, </w:t>
                                  </w:r>
                                </w:p>
                                <w:p w14:paraId="553D6BF7" w14:textId="21FC1C49" w:rsidR="00CE6FF4" w:rsidRPr="00D10069" w:rsidRDefault="00FD6177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Yogalehrerin</w:t>
                                  </w:r>
                                  <w:r w:rsidR="00CE6FF4" w:rsidRPr="00D10069"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 &amp;</w:t>
                                  </w:r>
                                </w:p>
                                <w:p w14:paraId="3063D06D" w14:textId="59347F46" w:rsidR="001B1070" w:rsidRPr="00D10069" w:rsidRDefault="00D21AF2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hAnsiTheme="majorHAnsi" w:cs="Nirmala U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hAnsiTheme="majorHAnsi" w:cs="Nirmala U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zertifizierte Yoga</w:t>
                                  </w:r>
                                  <w:r w:rsidR="00FD6177" w:rsidRPr="00D10069">
                                    <w:rPr>
                                      <w:rFonts w:asciiTheme="majorHAnsi" w:hAnsiTheme="majorHAnsi" w:cs="Nirmala U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therapeutin</w:t>
                                  </w:r>
                                </w:p>
                                <w:p w14:paraId="5D78F93B" w14:textId="77777777" w:rsidR="00DA0CCB" w:rsidRPr="00D10069" w:rsidRDefault="00DA0CCB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D10069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-------------------</w:t>
                                  </w:r>
                                </w:p>
                                <w:p w14:paraId="095515BA" w14:textId="3F593CA9" w:rsidR="00FD6177" w:rsidRPr="00D10069" w:rsidRDefault="00FD6177" w:rsidP="00D81BE5">
                                  <w:pPr>
                                    <w:shd w:val="clear" w:color="auto" w:fill="E6A024" w:themeFill="accent1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v:textbox>
                            <w10:wrap type="square" anchorx="margin" anchory="margin"/>
                          </v:roundrect>
                        </w:pict>
                      </mc:Fallback>
                    </mc:AlternateContent>
                  </w:r>
                  <w:r w:rsidR="001520DE"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579476BA" wp14:editId="36B78811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5374005</wp:posOffset>
                        </wp:positionV>
                        <wp:extent cx="2172970" cy="899795"/>
                        <wp:effectExtent l="0" t="0" r="0" b="0"/>
                        <wp:wrapNone/>
                        <wp:docPr id="1" name="Grafi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297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D21AF2">
                    <w:t xml:space="preserve">      </w:t>
                  </w:r>
                </w:p>
              </w:tc>
            </w:tr>
          </w:tbl>
          <w:p w14:paraId="3C1BB84D" w14:textId="77777777" w:rsidR="004E3790" w:rsidRDefault="004E3790"/>
        </w:tc>
      </w:tr>
    </w:tbl>
    <w:p w14:paraId="515ABDE0" w14:textId="4767B17B" w:rsidR="00D77FD1" w:rsidRDefault="0045116F">
      <w:pPr>
        <w:pStyle w:val="KeinLeerraum"/>
      </w:pPr>
      <w:r>
        <w:rPr>
          <w:noProof/>
          <w:color w:val="C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7F3810" wp14:editId="45A63724">
                <wp:simplePos x="0" y="0"/>
                <wp:positionH relativeFrom="column">
                  <wp:posOffset>-323850</wp:posOffset>
                </wp:positionH>
                <wp:positionV relativeFrom="paragraph">
                  <wp:posOffset>129540</wp:posOffset>
                </wp:positionV>
                <wp:extent cx="4524375" cy="323850"/>
                <wp:effectExtent l="0" t="0" r="9525" b="0"/>
                <wp:wrapNone/>
                <wp:docPr id="202728776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F880FC" w14:textId="77777777" w:rsidR="00D77FD1" w:rsidRDefault="00D77FD1" w:rsidP="0045116F">
                            <w:pPr>
                              <w:pStyle w:val="KeinLeerraum"/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DA0CCB">
                              <w:rPr>
                                <w:b/>
                                <w:color w:val="C00000"/>
                              </w:rPr>
                              <w:t xml:space="preserve">Anmeldung: 0 22 27 92 00 5-14 </w:t>
                            </w:r>
                            <w:r w:rsidRPr="00BC4E26">
                              <w:rPr>
                                <w:b/>
                                <w:color w:val="E6A024" w:themeColor="accent1"/>
                              </w:rPr>
                              <w:t>oder</w:t>
                            </w:r>
                            <w:r w:rsidRPr="00DA0CCB"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hyperlink r:id="rId7" w:history="1">
                              <w:r w:rsidRPr="00BC4E26">
                                <w:rPr>
                                  <w:rStyle w:val="Hyperlink"/>
                                  <w:b/>
                                  <w:color w:val="C00000"/>
                                </w:rPr>
                                <w:t>praxis@gomedis.com</w:t>
                              </w:r>
                            </w:hyperlink>
                          </w:p>
                          <w:p w14:paraId="5778ED6E" w14:textId="77777777" w:rsidR="00D77FD1" w:rsidRDefault="00D77FD1" w:rsidP="0045116F">
                            <w:pPr>
                              <w:pStyle w:val="KeinLeerraum"/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  <w:p w14:paraId="5692A6DE" w14:textId="77777777" w:rsidR="00D77FD1" w:rsidRDefault="00D77FD1" w:rsidP="004511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F3810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7" type="#_x0000_t202" style="position:absolute;margin-left:-25.5pt;margin-top:10.2pt;width:356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" fillcolor="white [3201]" stroked="f" strokeweight=".5pt">
                <v:textbox>
                  <w:txbxContent>
                    <w:p w14:paraId="0BF880FC" w14:textId="77777777" w:rsidR="00D77FD1" w:rsidRDefault="00D77FD1" w:rsidP="0045116F">
                      <w:pPr>
                        <w:pStyle w:val="KeinLeerraum"/>
                        <w:jc w:val="center"/>
                        <w:rPr>
                          <w:b/>
                          <w:color w:val="C00000"/>
                        </w:rPr>
                      </w:pPr>
                      <w:r w:rsidRPr="00DA0CCB">
                        <w:rPr>
                          <w:b/>
                          <w:color w:val="C00000"/>
                        </w:rPr>
                        <w:t xml:space="preserve">Anmeldung: 0 22 27 92 00 5-14 </w:t>
                      </w:r>
                      <w:r w:rsidRPr="00BC4E26">
                        <w:rPr>
                          <w:b/>
                          <w:color w:val="E6A024" w:themeColor="accent1"/>
                        </w:rPr>
                        <w:t>oder</w:t>
                      </w:r>
                      <w:r w:rsidRPr="00DA0CCB">
                        <w:rPr>
                          <w:b/>
                          <w:color w:val="C00000"/>
                        </w:rPr>
                        <w:t xml:space="preserve"> </w:t>
                      </w:r>
                      <w:hyperlink r:id="rId8" w:history="1">
                        <w:r w:rsidRPr="00BC4E26">
                          <w:rPr>
                            <w:rStyle w:val="Hyperlink"/>
                            <w:b/>
                            <w:color w:val="C00000"/>
                          </w:rPr>
                          <w:t>praxis@gomedis.com</w:t>
                        </w:r>
                      </w:hyperlink>
                    </w:p>
                    <w:p w14:paraId="5778ED6E" w14:textId="77777777" w:rsidR="00D77FD1" w:rsidRDefault="00D77FD1" w:rsidP="0045116F">
                      <w:pPr>
                        <w:pStyle w:val="KeinLeerraum"/>
                        <w:jc w:val="center"/>
                        <w:rPr>
                          <w:b/>
                          <w:color w:val="C00000"/>
                        </w:rPr>
                      </w:pPr>
                    </w:p>
                    <w:p w14:paraId="5692A6DE" w14:textId="77777777" w:rsidR="00D77FD1" w:rsidRDefault="00D77FD1" w:rsidP="0045116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3745B"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57F7">
        <w:t xml:space="preserve">    </w:t>
      </w:r>
      <w:r w:rsidR="00E557F7" w:rsidRPr="00454F5A">
        <w:rPr>
          <w:rFonts w:ascii="Georgia" w:eastAsia="SimSun" w:hAnsi="Georgia" w:cs="Times New Roman"/>
          <w:noProof/>
          <w:color w:val="333333"/>
        </w:rPr>
        <w:drawing>
          <wp:inline distT="0" distB="0" distL="0" distR="0" wp14:anchorId="5758731E" wp14:editId="77452128">
            <wp:extent cx="1014731" cy="447675"/>
            <wp:effectExtent l="0" t="0" r="0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Akademi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1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D3745B">
        <w:t xml:space="preserve">  </w:t>
      </w:r>
    </w:p>
    <w:sectPr w:rsidR="00D77FD1" w:rsidSect="00E7587D">
      <w:pgSz w:w="11906" w:h="16838" w:code="9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177"/>
    <w:rsid w:val="000332B1"/>
    <w:rsid w:val="000D6909"/>
    <w:rsid w:val="00141B52"/>
    <w:rsid w:val="001520DE"/>
    <w:rsid w:val="001B1070"/>
    <w:rsid w:val="001C7DF6"/>
    <w:rsid w:val="00220ACD"/>
    <w:rsid w:val="00234575"/>
    <w:rsid w:val="00273A9C"/>
    <w:rsid w:val="002A4FB8"/>
    <w:rsid w:val="00351403"/>
    <w:rsid w:val="004023D9"/>
    <w:rsid w:val="004223F1"/>
    <w:rsid w:val="004256D4"/>
    <w:rsid w:val="004348DB"/>
    <w:rsid w:val="0045116F"/>
    <w:rsid w:val="00466EF4"/>
    <w:rsid w:val="00486424"/>
    <w:rsid w:val="004B66A1"/>
    <w:rsid w:val="004E3790"/>
    <w:rsid w:val="005134B8"/>
    <w:rsid w:val="005A2E58"/>
    <w:rsid w:val="005E461C"/>
    <w:rsid w:val="00620F3E"/>
    <w:rsid w:val="0066386D"/>
    <w:rsid w:val="00683DB8"/>
    <w:rsid w:val="006C04EA"/>
    <w:rsid w:val="006F34A3"/>
    <w:rsid w:val="006F4244"/>
    <w:rsid w:val="006F62B4"/>
    <w:rsid w:val="0075153B"/>
    <w:rsid w:val="00757C98"/>
    <w:rsid w:val="00776B9D"/>
    <w:rsid w:val="00796A7B"/>
    <w:rsid w:val="007A29C9"/>
    <w:rsid w:val="007A38DF"/>
    <w:rsid w:val="008277BA"/>
    <w:rsid w:val="008D01DA"/>
    <w:rsid w:val="009176B7"/>
    <w:rsid w:val="00931C66"/>
    <w:rsid w:val="00980826"/>
    <w:rsid w:val="0098587C"/>
    <w:rsid w:val="009E7E9E"/>
    <w:rsid w:val="00A520E0"/>
    <w:rsid w:val="00AB2A24"/>
    <w:rsid w:val="00B30E15"/>
    <w:rsid w:val="00B346E2"/>
    <w:rsid w:val="00B43C55"/>
    <w:rsid w:val="00B8584A"/>
    <w:rsid w:val="00BA071E"/>
    <w:rsid w:val="00BA165E"/>
    <w:rsid w:val="00BC4E26"/>
    <w:rsid w:val="00BD46B4"/>
    <w:rsid w:val="00C33204"/>
    <w:rsid w:val="00C33B0B"/>
    <w:rsid w:val="00C44EB1"/>
    <w:rsid w:val="00C961B3"/>
    <w:rsid w:val="00CA15A4"/>
    <w:rsid w:val="00CA7C8F"/>
    <w:rsid w:val="00CE6FF4"/>
    <w:rsid w:val="00D10069"/>
    <w:rsid w:val="00D21AF2"/>
    <w:rsid w:val="00D23A04"/>
    <w:rsid w:val="00D3745B"/>
    <w:rsid w:val="00D77FD1"/>
    <w:rsid w:val="00D81BE5"/>
    <w:rsid w:val="00DA0CCB"/>
    <w:rsid w:val="00DD15A0"/>
    <w:rsid w:val="00DE30D9"/>
    <w:rsid w:val="00E557F7"/>
    <w:rsid w:val="00E577FE"/>
    <w:rsid w:val="00E62981"/>
    <w:rsid w:val="00E73E7E"/>
    <w:rsid w:val="00E7587D"/>
    <w:rsid w:val="00E96F1A"/>
    <w:rsid w:val="00EF4FC2"/>
    <w:rsid w:val="00F42F66"/>
    <w:rsid w:val="00F460B9"/>
    <w:rsid w:val="00FA1F44"/>
    <w:rsid w:val="00FB2086"/>
    <w:rsid w:val="00FD617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EFF11"/>
  <w15:chartTrackingRefBased/>
  <w15:docId w15:val="{03647E6E-CEB4-4400-B6D6-E702A6A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C2415" w:themeColor="text2"/>
        <w:sz w:val="26"/>
        <w:szCs w:val="26"/>
        <w:lang w:val="de-DE" w:eastAsia="de-DE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30"/>
      <w:szCs w:val="30"/>
    </w:rPr>
  </w:style>
  <w:style w:type="paragraph" w:styleId="berschrift2">
    <w:name w:val="heading 2"/>
    <w:basedOn w:val="Standard"/>
    <w:next w:val="Zeile"/>
    <w:link w:val="berschrift2Zchn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6A024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Titel"/>
    <w:link w:val="UntertitelZchn"/>
    <w:uiPriority w:val="2"/>
    <w:qFormat/>
    <w:pPr>
      <w:numPr>
        <w:ilvl w:val="1"/>
      </w:numPr>
      <w:spacing w:before="440"/>
    </w:pPr>
    <w:rPr>
      <w:color w:val="E6A024" w:themeColor="accent1"/>
    </w:rPr>
  </w:style>
  <w:style w:type="character" w:customStyle="1" w:styleId="UntertitelZchn">
    <w:name w:val="Untertitel Zchn"/>
    <w:basedOn w:val="Absatz-Standardschriftart"/>
    <w:link w:val="Untertitel"/>
    <w:uiPriority w:val="2"/>
    <w:rPr>
      <w:rFonts w:asciiTheme="majorHAnsi" w:eastAsiaTheme="majorEastAsia" w:hAnsiTheme="majorHAnsi" w:cstheme="majorBidi"/>
      <w:caps/>
      <w:color w:val="E6A024" w:themeColor="accent1"/>
      <w:kern w:val="28"/>
      <w:sz w:val="104"/>
      <w:szCs w:val="104"/>
    </w:rPr>
  </w:style>
  <w:style w:type="paragraph" w:styleId="Titel">
    <w:name w:val="Title"/>
    <w:basedOn w:val="Standard"/>
    <w:next w:val="Standard"/>
    <w:link w:val="TitelZchn"/>
    <w:uiPriority w:val="1"/>
    <w:qFormat/>
    <w:pPr>
      <w:spacing w:after="0" w:line="216" w:lineRule="auto"/>
    </w:pPr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TitelZchn">
    <w:name w:val="Titel Zchn"/>
    <w:basedOn w:val="Absatz-Standardschriftart"/>
    <w:link w:val="Titel"/>
    <w:uiPriority w:val="1"/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berschrift1Zchn">
    <w:name w:val="Überschrift 1 Zchn"/>
    <w:basedOn w:val="Absatz-Standardschriftart"/>
    <w:link w:val="berschrift1"/>
    <w:uiPriority w:val="3"/>
    <w:rPr>
      <w:b/>
      <w:bCs/>
      <w:sz w:val="30"/>
      <w:szCs w:val="3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KeinLeerraum">
    <w:name w:val="No Spacing"/>
    <w:uiPriority w:val="19"/>
    <w:qFormat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3"/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customStyle="1" w:styleId="Zeile">
    <w:name w:val="Zeile"/>
    <w:basedOn w:val="Standard"/>
    <w:next w:val="berschrift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berschrift3Zchn">
    <w:name w:val="Überschrift 3 Zchn"/>
    <w:basedOn w:val="Absatz-Standardschriftart"/>
    <w:link w:val="berschrift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Kontaktinformationen">
    <w:name w:val="Kontaktinformationen"/>
    <w:basedOn w:val="Standard"/>
    <w:uiPriority w:val="5"/>
    <w:qFormat/>
    <w:pPr>
      <w:spacing w:after="280" w:line="240" w:lineRule="auto"/>
      <w:jc w:val="center"/>
    </w:pPr>
    <w:rPr>
      <w:color w:val="FFFFFF" w:themeColor="background1"/>
      <w:sz w:val="24"/>
      <w:szCs w:val="24"/>
    </w:rPr>
  </w:style>
  <w:style w:type="paragraph" w:styleId="Datum">
    <w:name w:val="Date"/>
    <w:basedOn w:val="Standard"/>
    <w:link w:val="DatumZchn"/>
    <w:uiPriority w:val="5"/>
    <w:unhideWhenUsed/>
    <w:qFormat/>
    <w:pPr>
      <w:spacing w:after="0"/>
      <w:jc w:val="center"/>
    </w:pPr>
    <w:rPr>
      <w:color w:val="FFFFFF" w:themeColor="background1"/>
      <w:sz w:val="24"/>
      <w:szCs w:val="24"/>
    </w:rPr>
  </w:style>
  <w:style w:type="character" w:customStyle="1" w:styleId="DatumZchn">
    <w:name w:val="Datum Zchn"/>
    <w:basedOn w:val="Absatz-Standardschriftart"/>
    <w:link w:val="Datum"/>
    <w:uiPriority w:val="5"/>
    <w:rPr>
      <w:color w:val="FFFFFF" w:themeColor="background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Pr>
      <w:rFonts w:asciiTheme="majorHAnsi" w:eastAsiaTheme="majorEastAsia" w:hAnsiTheme="majorHAnsi" w:cstheme="majorBidi"/>
      <w:color w:val="E6A024" w:themeColor="accent1"/>
    </w:rPr>
  </w:style>
  <w:style w:type="character" w:styleId="Hyperlink">
    <w:name w:val="Hyperlink"/>
    <w:basedOn w:val="Absatz-Standardschriftart"/>
    <w:uiPriority w:val="99"/>
    <w:unhideWhenUsed/>
    <w:rsid w:val="00466EF4"/>
    <w:rPr>
      <w:color w:val="3CB3C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66EF4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466E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xis@gomedi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xis@gomedi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Ma\Downloads\Ausschreibung%20Yin%20Yoga%20Vorlage(1).dotx" TargetMode="External"/></Relationships>
</file>

<file path=word/theme/theme1.xml><?xml version="1.0" encoding="utf-8"?>
<a:theme xmlns:a="http://schemas.openxmlformats.org/drawingml/2006/main" name="Office Theme">
  <a:themeElements>
    <a:clrScheme name="Spring Business">
      <a:dk1>
        <a:sysClr val="windowText" lastClr="000000"/>
      </a:dk1>
      <a:lt1>
        <a:sysClr val="window" lastClr="FFFFFF"/>
      </a:lt1>
      <a:dk2>
        <a:srgbClr val="3C2415"/>
      </a:dk2>
      <a:lt2>
        <a:srgbClr val="F7F7DC"/>
      </a:lt2>
      <a:accent1>
        <a:srgbClr val="E6A024"/>
      </a:accent1>
      <a:accent2>
        <a:srgbClr val="00A59B"/>
      </a:accent2>
      <a:accent3>
        <a:srgbClr val="EB5B79"/>
      </a:accent3>
      <a:accent4>
        <a:srgbClr val="EC6723"/>
      </a:accent4>
      <a:accent5>
        <a:srgbClr val="A2C22B"/>
      </a:accent5>
      <a:accent6>
        <a:srgbClr val="4EA23A"/>
      </a:accent6>
      <a:hlink>
        <a:srgbClr val="3CB3CD"/>
      </a:hlink>
      <a:folHlink>
        <a:srgbClr val="0E7EB1"/>
      </a:folHlink>
    </a:clrScheme>
    <a:fontScheme name="Spring Business">
      <a:majorFont>
        <a:latin typeface="Franklin Gothic Medium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A573B8F-AADF-4F4C-B4DB-D4A2D0BC40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Ausschreibung Yin Yoga Vorlage(1)</Template>
  <TotalTime>0</TotalTime>
  <Pages>1</Pages>
  <Words>178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JuMa</dc:creator>
  <cp:keywords/>
  <dc:description/>
  <cp:lastModifiedBy>Petra Kaspers</cp:lastModifiedBy>
  <cp:revision>2</cp:revision>
  <cp:lastPrinted>2025-06-19T13:39:00Z</cp:lastPrinted>
  <dcterms:created xsi:type="dcterms:W3CDTF">2026-08-31T09:01:00Z</dcterms:created>
  <dcterms:modified xsi:type="dcterms:W3CDTF">2026-08-31T09:01:00Z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TC039885639991</vt:lpwstr>
  </property>
</Properties>
</file>